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20A" w:rsidRPr="00B76686" w:rsidRDefault="007F520A" w:rsidP="00B76686">
      <w:pPr>
        <w:pStyle w:val="NoSpacing"/>
        <w:ind w:firstLine="709"/>
        <w:jc w:val="both"/>
        <w:rPr>
          <w:rFonts w:ascii="Comic Sans MS" w:hAnsi="Comic Sans MS"/>
          <w:b/>
          <w:i/>
          <w:sz w:val="29"/>
          <w:szCs w:val="29"/>
        </w:rPr>
      </w:pPr>
      <w:r w:rsidRPr="00083729">
        <w:rPr>
          <w:rFonts w:ascii="Comic Sans MS" w:hAnsi="Comic Sans MS"/>
          <w:b/>
          <w:i/>
          <w:sz w:val="29"/>
          <w:szCs w:val="29"/>
        </w:rPr>
        <w:t>Особенности приобретения товаров дистанционным способом</w:t>
      </w:r>
    </w:p>
    <w:p w:rsidR="007F520A" w:rsidRPr="007D2660" w:rsidRDefault="007F520A" w:rsidP="00B76686">
      <w:pPr>
        <w:pStyle w:val="NoSpacing"/>
        <w:ind w:firstLine="709"/>
        <w:jc w:val="both"/>
        <w:rPr>
          <w:rFonts w:ascii="Times New Roman" w:hAnsi="Times New Roman"/>
          <w:sz w:val="28"/>
          <w:szCs w:val="28"/>
        </w:rPr>
      </w:pPr>
      <w:bookmarkStart w:id="0" w:name="_GoBack"/>
      <w:bookmarkEnd w:id="0"/>
      <w:r w:rsidRPr="007D2660">
        <w:rPr>
          <w:rFonts w:ascii="Times New Roman" w:hAnsi="Times New Roman"/>
          <w:noProof/>
          <w:sz w:val="28"/>
          <w:szCs w:val="28"/>
          <w:lang w:eastAsia="ru-RU"/>
        </w:rPr>
        <w:t>Дистанционный способ продажи</w:t>
      </w:r>
      <w:r w:rsidRPr="007D2660">
        <w:rPr>
          <w:rFonts w:ascii="Times New Roman" w:hAnsi="Times New Roman"/>
          <w:sz w:val="28"/>
          <w:szCs w:val="28"/>
        </w:rPr>
        <w:t xml:space="preserve"> – это продажа товаров по договору розничной купли-продажи, заключаемому на основании ознакомления покупателя с предложенным продавцом описанием товара. Причем описание можетсодержаться в каталогах, проспектах, буклетах либо быть представлено на фотоснимках. Кроме того, для ознакомления потребителя с характеристиками товарамогут быть использованы сеть  почтовой связи, сеть электросвязи, в том числе «Интернет». То есть в момент заключения договора у потребителя отсутствует возможность непосредственного ознакомления с товаром либо его образцом.</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 xml:space="preserve">Организация, осуществляющая продажу товаров дистанционным способом, предоставляет покупателю каталоги, буклеты, проспекты, фотографии или другие информационные материалы, содержащие </w:t>
      </w:r>
      <w:r w:rsidRPr="007D2660">
        <w:rPr>
          <w:rFonts w:ascii="Times New Roman" w:hAnsi="Times New Roman"/>
          <w:b/>
          <w:i/>
          <w:sz w:val="28"/>
          <w:szCs w:val="28"/>
        </w:rPr>
        <w:t>полную, достоверную и доступную информацию</w:t>
      </w:r>
      <w:r w:rsidRPr="007D2660">
        <w:rPr>
          <w:rFonts w:ascii="Times New Roman" w:hAnsi="Times New Roman"/>
          <w:sz w:val="28"/>
          <w:szCs w:val="28"/>
        </w:rPr>
        <w:t xml:space="preserve">, характеризирующую предлагаемый товар. </w:t>
      </w:r>
    </w:p>
    <w:p w:rsidR="007F520A" w:rsidRPr="007D2660" w:rsidRDefault="007F520A" w:rsidP="00B76686">
      <w:pPr>
        <w:pStyle w:val="NoSpacing"/>
        <w:ind w:firstLine="709"/>
        <w:jc w:val="both"/>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14.45pt;margin-top:7.85pt;width:225pt;height:150pt;z-index:-251659776;visibility:visible" wrapcoords="-72 0 -72 21492 21600 21492 21600 0 -72 0">
            <v:imagedata r:id="rId4" o:title=""/>
            <w10:wrap type="tight"/>
          </v:shape>
        </w:pict>
      </w:r>
      <w:r w:rsidRPr="00EA16A6">
        <w:rPr>
          <w:noProof/>
          <w:vanish/>
          <w:lang w:eastAsia="ru-RU"/>
        </w:rPr>
        <w:pict>
          <v:shape id="Рисунок 1" o:spid="_x0000_i1025" type="#_x0000_t75" alt="http://www.ekburg.ru/UserFiles/image/news/0/2/50/25047Big.jpg" style="width:225pt;height:150pt;visibility:visible">
            <v:imagedata r:id="rId5" o:title=""/>
          </v:shape>
        </w:pict>
      </w:r>
      <w:r w:rsidRPr="007D2660">
        <w:rPr>
          <w:rFonts w:ascii="Times New Roman" w:hAnsi="Times New Roman"/>
          <w:sz w:val="28"/>
          <w:szCs w:val="28"/>
        </w:rPr>
        <w:t xml:space="preserve">Надо иметь ввиду, что существуют </w:t>
      </w:r>
      <w:r w:rsidRPr="007D2660">
        <w:rPr>
          <w:rFonts w:ascii="Times New Roman" w:hAnsi="Times New Roman"/>
          <w:b/>
          <w:i/>
          <w:sz w:val="28"/>
          <w:szCs w:val="28"/>
        </w:rPr>
        <w:t>ограничения для реализации товаров дистанционным способом</w:t>
      </w:r>
      <w:r w:rsidRPr="007D2660">
        <w:rPr>
          <w:rFonts w:ascii="Times New Roman" w:hAnsi="Times New Roman"/>
          <w:sz w:val="28"/>
          <w:szCs w:val="28"/>
        </w:rPr>
        <w:t>. Так, например,  не допускается продажа дистанционным способом алкогольной продукции, табачной продукции, оружия, драгоценных камней и металлов.Правила продажи дистанционным способом, утверждённые Правительством РФ, не применяются в отношении: работ (услуг), за исключением работ (услуг), выполняемых (оказываемых) продавцом в связи с продажей товаров дистанционным способом; продажи товаров с использованием автоматов; договоров купли-продажи, заключенных на торгах.</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 xml:space="preserve">В </w:t>
      </w:r>
      <w:r w:rsidRPr="007D2660">
        <w:rPr>
          <w:rFonts w:ascii="Times New Roman" w:hAnsi="Times New Roman"/>
          <w:color w:val="000000"/>
          <w:sz w:val="28"/>
          <w:szCs w:val="28"/>
        </w:rPr>
        <w:t xml:space="preserve">обязанности </w:t>
      </w:r>
      <w:r w:rsidRPr="007D2660">
        <w:rPr>
          <w:rFonts w:ascii="Times New Roman" w:hAnsi="Times New Roman"/>
          <w:sz w:val="28"/>
          <w:szCs w:val="28"/>
        </w:rPr>
        <w:t xml:space="preserve">продавца при продаже товаров дистанционным способом входит предложить покупателю услуги по доставке товаров путем их пересылки почтовым отправлением или перевозки с указанием используемого способа доставки и вида транспорта. Также продавец должен сообщить покупателю о необходимости использования квалифицированных специалистов по подключению, наладке и пуску в эксплуатацию технически сложных товаров, которые по техническим требованиям не могут быть пущены в эксплуатацию без участия соответствующих специалистов. </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b/>
          <w:i/>
          <w:sz w:val="28"/>
          <w:szCs w:val="28"/>
          <w:u w:val="single"/>
        </w:rPr>
        <w:t>Покупатель при желании приобрести товар должен</w:t>
      </w:r>
      <w:r w:rsidRPr="007D2660">
        <w:rPr>
          <w:rFonts w:ascii="Times New Roman" w:hAnsi="Times New Roman"/>
          <w:sz w:val="28"/>
          <w:szCs w:val="28"/>
        </w:rPr>
        <w:t xml:space="preserve"> передать продавцу сообщение о своем намерении, в котором должны быть указаны:</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-полное фирменное наименовании и адрес продавца,</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 xml:space="preserve">-ФИО покупателя или указанного им лица, </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-адрес, по которому следует направить товар,</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-наименование товара, артикул, марка, разновидность, количество предметов, входящие в комплект приобретаемого товар, цена товара,</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-вид услуги (при ее предоставлении), время ее исполнения и стоимость,</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sz w:val="28"/>
          <w:szCs w:val="28"/>
        </w:rPr>
        <w:t xml:space="preserve">-обязательства покупателя. </w:t>
      </w:r>
    </w:p>
    <w:p w:rsidR="007F520A" w:rsidRPr="007D2660" w:rsidRDefault="007F520A" w:rsidP="00B76686">
      <w:pPr>
        <w:pStyle w:val="NoSpacing"/>
        <w:ind w:firstLine="709"/>
        <w:jc w:val="both"/>
        <w:rPr>
          <w:rFonts w:ascii="Times New Roman" w:hAnsi="Times New Roman"/>
          <w:sz w:val="28"/>
          <w:szCs w:val="28"/>
        </w:rPr>
      </w:pPr>
      <w:r w:rsidRPr="007D2660">
        <w:rPr>
          <w:rFonts w:ascii="Times New Roman" w:hAnsi="Times New Roman"/>
          <w:b/>
          <w:i/>
          <w:sz w:val="28"/>
          <w:szCs w:val="28"/>
          <w:u w:val="single"/>
        </w:rPr>
        <w:t>Договор считается заключенным</w:t>
      </w:r>
      <w:r w:rsidRPr="007D2660">
        <w:rPr>
          <w:rFonts w:ascii="Times New Roman" w:hAnsi="Times New Roman"/>
          <w:sz w:val="28"/>
          <w:szCs w:val="28"/>
        </w:rPr>
        <w:t xml:space="preserve"> с момента выдачи покупателю кассового или товарного чека либо иного документа, подтверждающего оплату товара, или с момента получения продавцом сообщения о намерении покупателя приобрести товар.</w:t>
      </w:r>
    </w:p>
    <w:p w:rsidR="007F520A" w:rsidRPr="009A0291" w:rsidRDefault="007F520A" w:rsidP="00B76686">
      <w:pPr>
        <w:pStyle w:val="NoSpacing"/>
        <w:ind w:firstLine="709"/>
        <w:jc w:val="both"/>
        <w:rPr>
          <w:rFonts w:ascii="Comic Sans MS" w:hAnsi="Comic Sans MS"/>
          <w:b/>
          <w:i/>
          <w:sz w:val="32"/>
          <w:szCs w:val="32"/>
        </w:rPr>
      </w:pPr>
      <w:r>
        <w:rPr>
          <w:rFonts w:ascii="Comic Sans MS" w:hAnsi="Comic Sans MS"/>
          <w:b/>
          <w:i/>
          <w:sz w:val="32"/>
          <w:szCs w:val="32"/>
        </w:rPr>
        <w:t>Какую информацию должен предоставить продавец при дистанционной продаже товара</w:t>
      </w:r>
    </w:p>
    <w:p w:rsidR="007F520A" w:rsidRDefault="007F520A" w:rsidP="00B76686">
      <w:pPr>
        <w:pStyle w:val="NoSpacing"/>
        <w:ind w:firstLine="709"/>
        <w:jc w:val="both"/>
        <w:rPr>
          <w:rFonts w:ascii="Times New Roman" w:hAnsi="Times New Roman"/>
          <w:b/>
          <w:i/>
          <w:sz w:val="26"/>
          <w:szCs w:val="26"/>
          <w:u w:val="single"/>
        </w:rPr>
      </w:pP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b/>
          <w:i/>
          <w:sz w:val="26"/>
          <w:szCs w:val="26"/>
          <w:u w:val="single"/>
        </w:rPr>
        <w:t>До заключения договора розничной купли-продажи</w:t>
      </w:r>
      <w:r w:rsidRPr="009E59D6">
        <w:rPr>
          <w:rFonts w:ascii="Times New Roman" w:hAnsi="Times New Roman"/>
          <w:sz w:val="26"/>
          <w:szCs w:val="26"/>
        </w:rPr>
        <w:t xml:space="preserve"> продавец должен предоставить покупателю информацию:</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 об основных потребительских свойствах товара </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о полном фирменном наименовании продавца и его адресе (месте нахождения)</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о месте изготовления товара,</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о цене и об условиях приобретения товара, о порядке оплаты товары</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 о его доставке, сроке службы, </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 о сроке годности и гарантийном сроке, </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 о сроке, в течение которого действует предложение о заключении договора. </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b/>
          <w:i/>
          <w:sz w:val="26"/>
          <w:szCs w:val="26"/>
          <w:u w:val="single"/>
        </w:rPr>
        <w:t>В момент доставки товара</w:t>
      </w:r>
      <w:r w:rsidRPr="009E59D6">
        <w:rPr>
          <w:rFonts w:ascii="Times New Roman" w:hAnsi="Times New Roman"/>
          <w:sz w:val="26"/>
          <w:szCs w:val="26"/>
        </w:rPr>
        <w:t xml:space="preserve"> продавец обязан довести до сведения покупателя </w:t>
      </w:r>
      <w:r w:rsidRPr="009E59D6">
        <w:rPr>
          <w:rFonts w:ascii="Times New Roman" w:hAnsi="Times New Roman"/>
          <w:i/>
          <w:sz w:val="26"/>
          <w:szCs w:val="26"/>
          <w:u w:val="single"/>
        </w:rPr>
        <w:t xml:space="preserve">в письменной форме </w:t>
      </w:r>
      <w:r w:rsidRPr="009E59D6">
        <w:rPr>
          <w:rFonts w:ascii="Times New Roman" w:hAnsi="Times New Roman"/>
          <w:sz w:val="26"/>
          <w:szCs w:val="26"/>
        </w:rPr>
        <w:t>следующую информацию:</w:t>
      </w:r>
    </w:p>
    <w:p w:rsidR="007F520A" w:rsidRPr="009E59D6" w:rsidRDefault="007F520A" w:rsidP="00B76686">
      <w:pPr>
        <w:pStyle w:val="NoSpacing"/>
        <w:ind w:firstLine="709"/>
        <w:jc w:val="both"/>
        <w:rPr>
          <w:rFonts w:ascii="Times New Roman" w:hAnsi="Times New Roman"/>
          <w:sz w:val="26"/>
          <w:szCs w:val="26"/>
        </w:rPr>
      </w:pPr>
      <w:r>
        <w:rPr>
          <w:noProof/>
          <w:lang w:eastAsia="ru-RU"/>
        </w:rPr>
        <w:pict>
          <v:shape id="Рисунок 2" o:spid="_x0000_s1027" type="#_x0000_t75" style="position:absolute;left:0;text-align:left;margin-left:15.7pt;margin-top:237.2pt;width:118.1pt;height:116.15pt;z-index:251655680;visibility:visible;mso-wrap-distance-left:9.48pt;mso-wrap-distance-top:.96pt;mso-wrap-distance-right:9.69pt;mso-wrap-distance-bottom:1.38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">
            <v:imagedata r:id="rId6" o:title=""/>
            <o:lock v:ext="edit" aspectratio="f"/>
            <w10:wrap type="square" anchorx="margin" anchory="margin"/>
          </v:shape>
        </w:pict>
      </w:r>
      <w:r w:rsidRPr="009E59D6">
        <w:rPr>
          <w:rFonts w:ascii="Times New Roman" w:hAnsi="Times New Roman"/>
          <w:sz w:val="26"/>
          <w:szCs w:val="26"/>
        </w:rPr>
        <w:t>-наименование технического регламента или иное обозначение, установленное законодательством Российской Федерации о техническом регулировании и свидетельствующее об обязательном подтверждении соответствия товара,</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-сведения об основных потребительских свойствах товара, а в отношении продуктов питания – сведения о составе, пищевой ценности, назначении, об условиях применения и хранения продуктов питания, о способах изготовления готовых блюд, весе(объеме), дате и месте изготовления и упаковки(расфасовки) продуктов питания, а также сведений о противопоказаниях для их применения при отдельных заболеваниях, </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-цена в рублях и условия приобретения товара,</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-сведения о гарантийном сроке (если он установлен), сроке службы или сроке годности, а также сведения о необходимых действиях по истечении указанных сроков и возможных последствиях при невыполнении таких действий,</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-правила эффективного и безопасного использования,</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-место нахождения (адрес), фирменное наименование изготовителя (продавца), место нахождения (адрес) организации, уполномоченной изготовителем (продавцом) на принятие претензий от покупателей и производящей ремонт и техническое обслуживание товара, для импортного товара - наименование страны производителя, </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-сведения об обязательном подтверждении соответствия товаров (услуг) обязательным требованиям, обеспечивающим их безопасность для жизни, здоровья покупателя, окружающей среды и предотвращения причинения вреда имуществу покупателя в соответствии с законодательством РФ,</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-сведения о правилах продажи товаров, </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-сведения о конкретном лице, которое будет выполнять работу (оказывать услугу), и информация о нем, если это имеет значение исходя из характера работы (услуги),</w:t>
      </w:r>
    </w:p>
    <w:p w:rsidR="007F520A"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-информация об энергетической эффективности товаров, в отношении которых требование о наличии такой информации определено в соответствии с законодательством РФ об энергосбережении и о повышении энергетической эффективности</w:t>
      </w:r>
    </w:p>
    <w:p w:rsidR="007F520A" w:rsidRPr="009E59D6" w:rsidRDefault="007F520A" w:rsidP="00B76686">
      <w:pPr>
        <w:pStyle w:val="NoSpacing"/>
        <w:ind w:firstLine="709"/>
        <w:jc w:val="both"/>
        <w:rPr>
          <w:rFonts w:ascii="Times New Roman" w:hAnsi="Times New Roman"/>
          <w:sz w:val="26"/>
          <w:szCs w:val="26"/>
        </w:rPr>
      </w:pPr>
      <w:r>
        <w:rPr>
          <w:rFonts w:ascii="Times New Roman" w:hAnsi="Times New Roman"/>
          <w:sz w:val="26"/>
          <w:szCs w:val="26"/>
        </w:rPr>
        <w:t>- информация о порядке и сроках возврата товара</w:t>
      </w:r>
      <w:r w:rsidRPr="009E59D6">
        <w:rPr>
          <w:rFonts w:ascii="Times New Roman" w:hAnsi="Times New Roman"/>
          <w:sz w:val="26"/>
          <w:szCs w:val="26"/>
        </w:rPr>
        <w:t>.</w:t>
      </w:r>
    </w:p>
    <w:p w:rsidR="007F520A" w:rsidRPr="009E59D6" w:rsidRDefault="007F520A" w:rsidP="00B76686">
      <w:pPr>
        <w:pStyle w:val="NoSpacing"/>
        <w:ind w:firstLine="709"/>
        <w:jc w:val="both"/>
        <w:rPr>
          <w:rFonts w:ascii="Times New Roman" w:hAnsi="Times New Roman"/>
          <w:sz w:val="26"/>
          <w:szCs w:val="26"/>
        </w:rPr>
      </w:pPr>
      <w:r w:rsidRPr="009E59D6">
        <w:rPr>
          <w:rFonts w:ascii="Times New Roman" w:hAnsi="Times New Roman"/>
          <w:sz w:val="26"/>
          <w:szCs w:val="26"/>
        </w:rPr>
        <w:t xml:space="preserve">Указанная информация может быть доведена до покупателя путем размещения на товаре, на электронных носителях, прикладываемых к товару, на таре, упаковке, ярлыке, этикетке, в технической документации и подобными способами. </w:t>
      </w:r>
    </w:p>
    <w:p w:rsidR="007F520A" w:rsidRDefault="007F520A" w:rsidP="00B76686">
      <w:pPr>
        <w:pStyle w:val="NoSpacing"/>
        <w:ind w:firstLine="709"/>
        <w:jc w:val="both"/>
        <w:rPr>
          <w:rFonts w:ascii="Times New Roman" w:hAnsi="Times New Roman"/>
          <w:b/>
          <w:i/>
          <w:sz w:val="28"/>
          <w:szCs w:val="28"/>
          <w:u w:val="single"/>
        </w:rPr>
      </w:pPr>
    </w:p>
    <w:p w:rsidR="007F520A" w:rsidRDefault="007F520A" w:rsidP="00B76686">
      <w:pPr>
        <w:pStyle w:val="NoSpacing"/>
        <w:ind w:firstLine="709"/>
        <w:jc w:val="both"/>
        <w:rPr>
          <w:rFonts w:ascii="Times New Roman" w:hAnsi="Times New Roman"/>
          <w:b/>
          <w:i/>
          <w:sz w:val="28"/>
          <w:szCs w:val="28"/>
          <w:u w:val="single"/>
        </w:rPr>
      </w:pPr>
    </w:p>
    <w:p w:rsidR="007F520A" w:rsidRDefault="007F520A" w:rsidP="00BE0883">
      <w:pPr>
        <w:pStyle w:val="NoSpacing"/>
        <w:jc w:val="center"/>
        <w:rPr>
          <w:rFonts w:ascii="Comic Sans MS" w:hAnsi="Comic Sans MS"/>
          <w:b/>
          <w:i/>
          <w:sz w:val="32"/>
          <w:szCs w:val="32"/>
        </w:rPr>
      </w:pPr>
    </w:p>
    <w:p w:rsidR="007F520A" w:rsidRDefault="007F520A" w:rsidP="00BE0883">
      <w:pPr>
        <w:pStyle w:val="NoSpacing"/>
        <w:jc w:val="center"/>
        <w:rPr>
          <w:rFonts w:ascii="Comic Sans MS" w:hAnsi="Comic Sans MS"/>
          <w:b/>
          <w:i/>
          <w:sz w:val="32"/>
          <w:szCs w:val="32"/>
        </w:rPr>
      </w:pPr>
      <w:r>
        <w:rPr>
          <w:rFonts w:ascii="Comic Sans MS" w:hAnsi="Comic Sans MS"/>
          <w:b/>
          <w:i/>
          <w:sz w:val="32"/>
          <w:szCs w:val="32"/>
        </w:rPr>
        <w:t xml:space="preserve">Основания для возврата товара, </w:t>
      </w:r>
    </w:p>
    <w:p w:rsidR="007F520A" w:rsidRPr="007D2660" w:rsidRDefault="007F520A" w:rsidP="00BE0883">
      <w:pPr>
        <w:pStyle w:val="NoSpacing"/>
        <w:jc w:val="center"/>
        <w:rPr>
          <w:rFonts w:ascii="Comic Sans MS" w:hAnsi="Comic Sans MS"/>
          <w:b/>
          <w:i/>
          <w:sz w:val="32"/>
          <w:szCs w:val="32"/>
        </w:rPr>
      </w:pPr>
      <w:r>
        <w:rPr>
          <w:rFonts w:ascii="Comic Sans MS" w:hAnsi="Comic Sans MS"/>
          <w:b/>
          <w:i/>
          <w:sz w:val="32"/>
          <w:szCs w:val="32"/>
        </w:rPr>
        <w:t>приобретенного дистанционно</w:t>
      </w:r>
    </w:p>
    <w:p w:rsidR="007F520A" w:rsidRDefault="007F520A" w:rsidP="00B76686">
      <w:pPr>
        <w:pStyle w:val="NoSpacing"/>
        <w:ind w:firstLine="709"/>
        <w:jc w:val="both"/>
        <w:rPr>
          <w:rFonts w:ascii="Times New Roman" w:hAnsi="Times New Roman"/>
          <w:sz w:val="28"/>
          <w:szCs w:val="28"/>
        </w:rPr>
      </w:pPr>
    </w:p>
    <w:p w:rsidR="007F520A" w:rsidRPr="0008299D" w:rsidRDefault="007F520A" w:rsidP="00B76686">
      <w:pPr>
        <w:pStyle w:val="NoSpacing"/>
        <w:ind w:firstLine="709"/>
        <w:jc w:val="both"/>
        <w:rPr>
          <w:rFonts w:ascii="Times New Roman" w:hAnsi="Times New Roman"/>
          <w:sz w:val="28"/>
          <w:szCs w:val="28"/>
        </w:rPr>
      </w:pPr>
      <w:r w:rsidRPr="0008299D">
        <w:rPr>
          <w:rFonts w:ascii="Times New Roman" w:hAnsi="Times New Roman"/>
          <w:sz w:val="28"/>
          <w:szCs w:val="28"/>
        </w:rPr>
        <w:t>Основными причинами отказа от товаров, приобретенных дистанционно являются обнаружение в товаре недостатков и, так называемое, «охлаждение к покупке».</w:t>
      </w:r>
    </w:p>
    <w:p w:rsidR="007F520A" w:rsidRDefault="007F520A" w:rsidP="005A4549">
      <w:pPr>
        <w:pStyle w:val="NoSpacing"/>
        <w:ind w:firstLine="709"/>
        <w:jc w:val="both"/>
        <w:rPr>
          <w:rFonts w:ascii="Times New Roman" w:hAnsi="Times New Roman"/>
          <w:b/>
          <w:i/>
          <w:sz w:val="28"/>
          <w:szCs w:val="28"/>
          <w:u w:val="single"/>
        </w:rPr>
      </w:pPr>
    </w:p>
    <w:p w:rsidR="007F520A" w:rsidRPr="0008299D" w:rsidRDefault="007F520A" w:rsidP="00012C12">
      <w:pPr>
        <w:pStyle w:val="NoSpacing"/>
        <w:spacing w:after="120"/>
        <w:ind w:firstLine="709"/>
        <w:jc w:val="both"/>
        <w:rPr>
          <w:rFonts w:ascii="Times New Roman" w:hAnsi="Times New Roman"/>
          <w:b/>
          <w:i/>
          <w:sz w:val="28"/>
          <w:szCs w:val="28"/>
          <w:u w:val="single"/>
        </w:rPr>
      </w:pPr>
      <w:r w:rsidRPr="0008299D">
        <w:rPr>
          <w:rFonts w:ascii="Times New Roman" w:hAnsi="Times New Roman"/>
          <w:b/>
          <w:i/>
          <w:sz w:val="28"/>
          <w:szCs w:val="28"/>
          <w:u w:val="single"/>
        </w:rPr>
        <w:t>«Охлаждение к покупке»</w:t>
      </w:r>
    </w:p>
    <w:p w:rsidR="007F520A" w:rsidRPr="0008299D" w:rsidRDefault="007F520A" w:rsidP="00012C12">
      <w:pPr>
        <w:pStyle w:val="NoSpacing"/>
        <w:spacing w:after="120"/>
        <w:ind w:firstLine="709"/>
        <w:jc w:val="both"/>
        <w:rPr>
          <w:rFonts w:ascii="Times New Roman" w:hAnsi="Times New Roman"/>
          <w:sz w:val="28"/>
          <w:szCs w:val="28"/>
        </w:rPr>
      </w:pPr>
      <w:r w:rsidRPr="0008299D">
        <w:rPr>
          <w:rFonts w:ascii="Times New Roman" w:hAnsi="Times New Roman"/>
          <w:sz w:val="28"/>
          <w:szCs w:val="28"/>
        </w:rPr>
        <w:t xml:space="preserve">При выборе товара по картинке и описанию, велика вероятность того, что при получении товара, он не оправдает ожиданий покупателя. По этой причине Закон РФ «О защите прав потребителей» закрепляет право потребителя на отказ от товара надлежащего качества, приобретенного дистанционно. </w:t>
      </w:r>
    </w:p>
    <w:p w:rsidR="007F520A" w:rsidRPr="0008299D" w:rsidRDefault="007F520A" w:rsidP="00012C12">
      <w:pPr>
        <w:pStyle w:val="NoSpacing"/>
        <w:spacing w:after="120"/>
        <w:ind w:firstLine="709"/>
        <w:jc w:val="both"/>
        <w:rPr>
          <w:rFonts w:ascii="Times New Roman" w:hAnsi="Times New Roman"/>
          <w:sz w:val="28"/>
          <w:szCs w:val="28"/>
        </w:rPr>
      </w:pPr>
      <w:r>
        <w:rPr>
          <w:noProof/>
          <w:lang w:eastAsia="ru-RU"/>
        </w:rPr>
        <w:pict>
          <v:shape id="Рисунок 1" o:spid="_x0000_s1028" type="#_x0000_t75" style="position:absolute;left:0;text-align:left;margin-left:6.95pt;margin-top:241.5pt;width:219pt;height:181.5pt;z-index:251657728;visibility:visible;mso-position-horizontal-relative:margin;mso-position-vertical-relative:margin">
            <v:imagedata r:id="rId7" o:title=""/>
            <w10:wrap type="square" anchorx="margin" anchory="margin"/>
          </v:shape>
        </w:pict>
      </w:r>
      <w:r w:rsidRPr="0008299D">
        <w:rPr>
          <w:rFonts w:ascii="Times New Roman" w:hAnsi="Times New Roman"/>
          <w:sz w:val="28"/>
          <w:szCs w:val="28"/>
        </w:rPr>
        <w:t xml:space="preserve">Покупатель вправе отказаться от товара в любое время до его передачи, а после передачи товара - в течение </w:t>
      </w:r>
      <w:r w:rsidRPr="0008299D">
        <w:rPr>
          <w:rFonts w:ascii="Times New Roman" w:hAnsi="Times New Roman"/>
          <w:b/>
          <w:sz w:val="28"/>
          <w:szCs w:val="28"/>
        </w:rPr>
        <w:t>7 дней</w:t>
      </w:r>
      <w:r w:rsidRPr="0008299D">
        <w:rPr>
          <w:rFonts w:ascii="Times New Roman" w:hAnsi="Times New Roman"/>
          <w:sz w:val="28"/>
          <w:szCs w:val="28"/>
        </w:rPr>
        <w:t xml:space="preserve">. Информация о порядке и сроках возврата товара надлежащего качества должна быть предоставлена в письменной форме в момент доставки товара. Если такой информации не предоставлено, то покупатель вправе отказаться от товара в течение </w:t>
      </w:r>
      <w:r w:rsidRPr="0008299D">
        <w:rPr>
          <w:rFonts w:ascii="Times New Roman" w:hAnsi="Times New Roman"/>
          <w:b/>
          <w:sz w:val="28"/>
          <w:szCs w:val="28"/>
        </w:rPr>
        <w:t>3 месяцев</w:t>
      </w:r>
      <w:r w:rsidRPr="0008299D">
        <w:rPr>
          <w:rFonts w:ascii="Times New Roman" w:hAnsi="Times New Roman"/>
          <w:sz w:val="28"/>
          <w:szCs w:val="28"/>
        </w:rPr>
        <w:t xml:space="preserve"> с момента передачи товара. Эти сроки распространяются на случаи возврата товара надлежащего качества. Основания для отказа значения не имеют: вернуть товар можно и без объяснения причин. Никаких ограничений для от возврата отдельных групп товара законом также не предусмотрено.</w:t>
      </w:r>
    </w:p>
    <w:p w:rsidR="007F520A" w:rsidRPr="0008299D" w:rsidRDefault="007F520A" w:rsidP="00012C12">
      <w:pPr>
        <w:pStyle w:val="NoSpacing"/>
        <w:spacing w:after="120"/>
        <w:ind w:firstLine="709"/>
        <w:jc w:val="both"/>
        <w:rPr>
          <w:rFonts w:ascii="Times New Roman" w:hAnsi="Times New Roman"/>
          <w:sz w:val="28"/>
          <w:szCs w:val="28"/>
        </w:rPr>
      </w:pPr>
      <w:r w:rsidRPr="0008299D">
        <w:rPr>
          <w:rFonts w:ascii="Times New Roman" w:hAnsi="Times New Roman"/>
          <w:b/>
          <w:i/>
          <w:sz w:val="28"/>
          <w:szCs w:val="28"/>
        </w:rPr>
        <w:t>Информация о порядке и сроках возврата товара</w:t>
      </w:r>
      <w:r w:rsidRPr="0008299D">
        <w:rPr>
          <w:rFonts w:ascii="Times New Roman" w:hAnsi="Times New Roman"/>
          <w:sz w:val="28"/>
          <w:szCs w:val="28"/>
        </w:rPr>
        <w:t xml:space="preserve"> потребителем должна содержать: адрес продавца, по которому осуществляется возврат, режим работы продавца; максимальной срок, в течение которого товар может быть возвращен продавцу, или минимально установленный срок; предупреждение о необходимости сохранения товарного вида, потребительских свойств, документов, подтверждающих заключение договора; срок и порядок возврата суммы, уплаченной покупателем за товар. От товара с индивидуально-определенными свойствами отказаться нельзя, если указанный товар может быть использован исключительно приобретающим его потребителем. </w:t>
      </w:r>
    </w:p>
    <w:p w:rsidR="007F520A" w:rsidRPr="0008299D" w:rsidRDefault="007F520A" w:rsidP="00012C12">
      <w:pPr>
        <w:pStyle w:val="NoSpacing"/>
        <w:spacing w:after="120"/>
        <w:ind w:firstLine="709"/>
        <w:jc w:val="both"/>
        <w:rPr>
          <w:rFonts w:ascii="Times New Roman" w:hAnsi="Times New Roman"/>
          <w:sz w:val="28"/>
          <w:szCs w:val="28"/>
        </w:rPr>
      </w:pPr>
      <w:r w:rsidRPr="0008299D">
        <w:rPr>
          <w:rFonts w:ascii="Times New Roman" w:hAnsi="Times New Roman"/>
          <w:b/>
          <w:i/>
          <w:sz w:val="28"/>
          <w:szCs w:val="28"/>
        </w:rPr>
        <w:t xml:space="preserve">При отказе покупателя от товара </w:t>
      </w:r>
      <w:r w:rsidRPr="0008299D">
        <w:rPr>
          <w:rFonts w:ascii="Times New Roman" w:hAnsi="Times New Roman"/>
          <w:sz w:val="28"/>
          <w:szCs w:val="28"/>
        </w:rPr>
        <w:t xml:space="preserve">продавец должен возвратить ему сумму, уплаченную покупателем в соответствии с договором, за исключением расходов продавца на доставку от покупателя возвращенного товара, </w:t>
      </w:r>
      <w:r w:rsidRPr="0008299D">
        <w:rPr>
          <w:rFonts w:ascii="Times New Roman" w:hAnsi="Times New Roman"/>
          <w:i/>
          <w:sz w:val="28"/>
          <w:szCs w:val="28"/>
          <w:u w:val="single"/>
        </w:rPr>
        <w:t>не позднее чем через 10 дней</w:t>
      </w:r>
      <w:r w:rsidRPr="0008299D">
        <w:rPr>
          <w:rFonts w:ascii="Times New Roman" w:hAnsi="Times New Roman"/>
          <w:sz w:val="28"/>
          <w:szCs w:val="28"/>
        </w:rPr>
        <w:t xml:space="preserve">с даты предъявления покупателем соответствующего требования. </w:t>
      </w:r>
    </w:p>
    <w:p w:rsidR="007F520A" w:rsidRDefault="007F520A" w:rsidP="00B76686">
      <w:pPr>
        <w:pStyle w:val="NoSpacing"/>
        <w:ind w:firstLine="709"/>
        <w:jc w:val="both"/>
        <w:rPr>
          <w:rFonts w:ascii="Times New Roman" w:hAnsi="Times New Roman"/>
          <w:b/>
          <w:i/>
          <w:sz w:val="28"/>
          <w:szCs w:val="28"/>
          <w:u w:val="single"/>
        </w:rPr>
      </w:pPr>
    </w:p>
    <w:p w:rsidR="007F520A" w:rsidRDefault="007F520A" w:rsidP="00B76686">
      <w:pPr>
        <w:pStyle w:val="NoSpacing"/>
        <w:ind w:firstLine="709"/>
        <w:jc w:val="both"/>
        <w:rPr>
          <w:rFonts w:ascii="Times New Roman" w:hAnsi="Times New Roman"/>
          <w:b/>
          <w:i/>
          <w:sz w:val="28"/>
          <w:szCs w:val="28"/>
          <w:u w:val="single"/>
        </w:rPr>
      </w:pPr>
    </w:p>
    <w:p w:rsidR="007F520A" w:rsidRDefault="007F520A" w:rsidP="00B76686">
      <w:pPr>
        <w:pStyle w:val="NoSpacing"/>
        <w:ind w:firstLine="709"/>
        <w:jc w:val="both"/>
        <w:rPr>
          <w:rFonts w:ascii="Times New Roman" w:hAnsi="Times New Roman"/>
          <w:b/>
          <w:i/>
          <w:sz w:val="28"/>
          <w:szCs w:val="28"/>
          <w:u w:val="single"/>
        </w:rPr>
      </w:pPr>
    </w:p>
    <w:p w:rsidR="007F520A" w:rsidRDefault="007F520A" w:rsidP="00B76686">
      <w:pPr>
        <w:pStyle w:val="NoSpacing"/>
        <w:ind w:firstLine="709"/>
        <w:jc w:val="both"/>
        <w:rPr>
          <w:rFonts w:ascii="Times New Roman" w:hAnsi="Times New Roman"/>
          <w:b/>
          <w:i/>
          <w:sz w:val="28"/>
          <w:szCs w:val="28"/>
          <w:u w:val="single"/>
        </w:rPr>
      </w:pPr>
    </w:p>
    <w:p w:rsidR="007F520A" w:rsidRDefault="007F520A" w:rsidP="00B76686">
      <w:pPr>
        <w:pStyle w:val="NoSpacing"/>
        <w:ind w:firstLine="709"/>
        <w:jc w:val="both"/>
        <w:rPr>
          <w:rFonts w:ascii="Times New Roman" w:hAnsi="Times New Roman"/>
          <w:b/>
          <w:i/>
          <w:sz w:val="28"/>
          <w:szCs w:val="28"/>
          <w:u w:val="single"/>
        </w:rPr>
      </w:pPr>
    </w:p>
    <w:p w:rsidR="007F520A" w:rsidRPr="0008299D" w:rsidRDefault="007F520A" w:rsidP="00B76686">
      <w:pPr>
        <w:pStyle w:val="NoSpacing"/>
        <w:ind w:firstLine="709"/>
        <w:jc w:val="both"/>
        <w:rPr>
          <w:rFonts w:ascii="Times New Roman" w:hAnsi="Times New Roman"/>
          <w:b/>
          <w:i/>
          <w:sz w:val="28"/>
          <w:szCs w:val="28"/>
          <w:u w:val="single"/>
        </w:rPr>
      </w:pPr>
      <w:r w:rsidRPr="0008299D">
        <w:rPr>
          <w:rFonts w:ascii="Times New Roman" w:hAnsi="Times New Roman"/>
          <w:b/>
          <w:i/>
          <w:sz w:val="28"/>
          <w:szCs w:val="28"/>
          <w:u w:val="single"/>
        </w:rPr>
        <w:t>Обнаружение недостатков</w:t>
      </w:r>
    </w:p>
    <w:p w:rsidR="007F520A" w:rsidRDefault="007F520A" w:rsidP="00012C12">
      <w:pPr>
        <w:pStyle w:val="NoSpacing"/>
        <w:ind w:firstLine="709"/>
        <w:jc w:val="both"/>
        <w:rPr>
          <w:rFonts w:ascii="Times New Roman" w:hAnsi="Times New Roman"/>
          <w:sz w:val="28"/>
          <w:szCs w:val="28"/>
        </w:rPr>
      </w:pPr>
    </w:p>
    <w:p w:rsidR="007F520A"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 xml:space="preserve">В случае если покупателю передаётся товар с нарушением условий договора, касающихся количества, ассортимента, качества, комплектности, тары и (или) упаковки товара, покупатель может не позднее 20 дней после получения товара известить продавца об этих нарушениях.  </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Покупатель, которому переда</w:t>
      </w:r>
      <w:r>
        <w:rPr>
          <w:rFonts w:ascii="Times New Roman" w:hAnsi="Times New Roman"/>
          <w:sz w:val="28"/>
          <w:szCs w:val="28"/>
        </w:rPr>
        <w:t xml:space="preserve">н товар ненадлежащего качества </w:t>
      </w:r>
      <w:r w:rsidRPr="0008299D">
        <w:rPr>
          <w:rFonts w:ascii="Times New Roman" w:hAnsi="Times New Roman"/>
          <w:sz w:val="28"/>
          <w:szCs w:val="28"/>
        </w:rPr>
        <w:t xml:space="preserve">вправе по своему выбору потребовать: </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 xml:space="preserve">- безвозмездно устранить недостатки товара или возместить расходы на их исправление покупателями или третьим лицом, </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 xml:space="preserve">- соразмерного уменьшения покупной цены, </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 xml:space="preserve">- замены на товар аналогичной марки или другой марки, </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 xml:space="preserve">- отказаться от исполнения договора и потребовать возврат уплаченной за товар суммы. </w:t>
      </w:r>
    </w:p>
    <w:p w:rsidR="007F520A"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 xml:space="preserve">Покупатель вправе предъявить требование в отношении недостатков товара в пределах </w:t>
      </w:r>
      <w:r>
        <w:rPr>
          <w:rFonts w:ascii="Times New Roman" w:hAnsi="Times New Roman"/>
          <w:sz w:val="28"/>
          <w:szCs w:val="28"/>
        </w:rPr>
        <w:t>двух</w:t>
      </w:r>
      <w:r w:rsidRPr="0008299D">
        <w:rPr>
          <w:rFonts w:ascii="Times New Roman" w:hAnsi="Times New Roman"/>
          <w:sz w:val="28"/>
          <w:szCs w:val="28"/>
        </w:rPr>
        <w:t xml:space="preserve"> лет со дня передачи ему товара, если более длительный срок не установлен договором или законом.  </w:t>
      </w:r>
    </w:p>
    <w:p w:rsidR="007F520A" w:rsidRDefault="007F520A" w:rsidP="007812F9">
      <w:pPr>
        <w:pStyle w:val="NoSpacing"/>
        <w:spacing w:before="120" w:after="120"/>
        <w:ind w:firstLine="709"/>
        <w:jc w:val="both"/>
        <w:rPr>
          <w:rFonts w:ascii="Times New Roman" w:hAnsi="Times New Roman"/>
          <w:sz w:val="28"/>
          <w:szCs w:val="28"/>
        </w:rPr>
      </w:pPr>
      <w:r>
        <w:rPr>
          <w:noProof/>
          <w:lang w:eastAsia="ru-RU"/>
        </w:rPr>
        <w:pict>
          <v:shape id="Рисунок 13" o:spid="_x0000_s1029" type="#_x0000_t75" style="position:absolute;left:0;text-align:left;margin-left:12.95pt;margin-top:.15pt;width:202.15pt;height:151.5pt;z-index:-251656704;visibility:visible" wrapcoords="-80 0 -80 21493 21600 21493 21600 0 -80 0">
            <v:imagedata r:id="rId8" o:title=""/>
            <w10:wrap type="tight"/>
          </v:shape>
        </w:pict>
      </w:r>
      <w:r w:rsidRPr="0008299D">
        <w:rPr>
          <w:rFonts w:ascii="Times New Roman" w:hAnsi="Times New Roman"/>
          <w:sz w:val="28"/>
          <w:szCs w:val="28"/>
        </w:rPr>
        <w:t xml:space="preserve">Если недостатки в товаре обнаружены в течение срока годности или гарантийного срока, то продавец обязан удовлетворить предъявленное требование, если не докажет, не докажет, что они возникли после передачи товара потребителю вследствие нарушения потребителем правил использования, хранения или транспортировки товара, действий третьих лиц или непреодолимой силы. </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Если недостатки в товаре были обнаружены по истечении гарантийного срока или срока годности (или данные сроки не были установлены), то бремя доказывания того, что недостатки возникли по причинам, за которые отвечает продавец, лежит на потребителе.</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 xml:space="preserve">Расходы на осуществление возврата суммы за некачественный товар, уплаченной покупателем в соответствии с договором, несет продавец. </w:t>
      </w:r>
    </w:p>
    <w:p w:rsidR="007F520A" w:rsidRPr="0008299D" w:rsidRDefault="007F520A" w:rsidP="007812F9">
      <w:pPr>
        <w:pStyle w:val="NoSpacing"/>
        <w:spacing w:before="120" w:after="120"/>
        <w:ind w:firstLine="709"/>
        <w:jc w:val="both"/>
        <w:rPr>
          <w:rFonts w:ascii="Times New Roman" w:hAnsi="Times New Roman"/>
          <w:sz w:val="28"/>
          <w:szCs w:val="28"/>
        </w:rPr>
      </w:pPr>
      <w:r w:rsidRPr="0008299D">
        <w:rPr>
          <w:rFonts w:ascii="Times New Roman" w:hAnsi="Times New Roman"/>
          <w:sz w:val="28"/>
          <w:szCs w:val="28"/>
        </w:rPr>
        <w:t>При возврате товара ненадлежащего качества составляются накладная или акт о возврате товара, в котором указываются: полное фирменной наименование продавца; ФИО покупателя; наименование товара; дата заключения договора и передачи товара; сумма, подлежащая возврату; подписи продавца и покупателя.</w:t>
      </w:r>
    </w:p>
    <w:p w:rsidR="007F520A" w:rsidRDefault="007F520A" w:rsidP="00B76686">
      <w:pPr>
        <w:pStyle w:val="NoSpacing"/>
        <w:ind w:firstLine="709"/>
        <w:jc w:val="both"/>
        <w:rPr>
          <w:rFonts w:ascii="Times New Roman" w:hAnsi="Times New Roman"/>
          <w:sz w:val="28"/>
          <w:szCs w:val="28"/>
        </w:rPr>
      </w:pPr>
    </w:p>
    <w:p w:rsidR="007F520A" w:rsidRDefault="007F520A" w:rsidP="00B76686">
      <w:pPr>
        <w:pStyle w:val="NoSpacing"/>
        <w:ind w:firstLine="709"/>
        <w:jc w:val="both"/>
        <w:rPr>
          <w:rFonts w:ascii="Times New Roman" w:hAnsi="Times New Roman"/>
          <w:sz w:val="28"/>
          <w:szCs w:val="28"/>
        </w:rPr>
      </w:pPr>
    </w:p>
    <w:p w:rsidR="007F520A" w:rsidRDefault="007F520A" w:rsidP="00B76686">
      <w:pPr>
        <w:pStyle w:val="NoSpacing"/>
        <w:ind w:firstLine="709"/>
        <w:jc w:val="both"/>
        <w:rPr>
          <w:rFonts w:ascii="Times New Roman" w:hAnsi="Times New Roman"/>
          <w:sz w:val="28"/>
          <w:szCs w:val="28"/>
        </w:rPr>
      </w:pPr>
    </w:p>
    <w:p w:rsidR="007F520A" w:rsidRDefault="007F520A" w:rsidP="00B76686">
      <w:pPr>
        <w:pStyle w:val="NoSpacing"/>
        <w:ind w:firstLine="709"/>
        <w:jc w:val="both"/>
        <w:rPr>
          <w:rFonts w:ascii="Times New Roman" w:hAnsi="Times New Roman"/>
          <w:sz w:val="28"/>
          <w:szCs w:val="28"/>
        </w:rPr>
      </w:pPr>
    </w:p>
    <w:p w:rsidR="007F520A" w:rsidRDefault="007F520A" w:rsidP="00B76686">
      <w:pPr>
        <w:pStyle w:val="NoSpacing"/>
        <w:ind w:firstLine="709"/>
        <w:jc w:val="both"/>
        <w:rPr>
          <w:rFonts w:ascii="Times New Roman" w:hAnsi="Times New Roman"/>
          <w:sz w:val="28"/>
          <w:szCs w:val="28"/>
        </w:rPr>
      </w:pPr>
    </w:p>
    <w:p w:rsidR="007F520A" w:rsidRDefault="007F520A" w:rsidP="00EB4ABB">
      <w:pPr>
        <w:pStyle w:val="NoSpacing"/>
        <w:rPr>
          <w:rFonts w:ascii="Comic Sans MS" w:hAnsi="Comic Sans MS"/>
          <w:b/>
          <w:i/>
          <w:sz w:val="32"/>
          <w:szCs w:val="32"/>
        </w:rPr>
      </w:pPr>
    </w:p>
    <w:p w:rsidR="007F520A" w:rsidRDefault="007F520A" w:rsidP="001E1E38">
      <w:pPr>
        <w:pStyle w:val="NoSpacing"/>
        <w:jc w:val="center"/>
        <w:rPr>
          <w:rFonts w:ascii="Comic Sans MS" w:hAnsi="Comic Sans MS"/>
          <w:b/>
          <w:i/>
          <w:sz w:val="32"/>
          <w:szCs w:val="32"/>
        </w:rPr>
      </w:pPr>
      <w:r>
        <w:rPr>
          <w:rFonts w:ascii="Comic Sans MS" w:hAnsi="Comic Sans MS"/>
          <w:b/>
          <w:i/>
          <w:sz w:val="32"/>
          <w:szCs w:val="32"/>
        </w:rPr>
        <w:t xml:space="preserve">Особенности доставки и получения товара, </w:t>
      </w:r>
    </w:p>
    <w:p w:rsidR="007F520A" w:rsidRDefault="007F520A" w:rsidP="001E1E38">
      <w:pPr>
        <w:pStyle w:val="NoSpacing"/>
        <w:jc w:val="center"/>
        <w:rPr>
          <w:rFonts w:ascii="Comic Sans MS" w:hAnsi="Comic Sans MS"/>
          <w:b/>
          <w:i/>
          <w:sz w:val="32"/>
          <w:szCs w:val="32"/>
        </w:rPr>
      </w:pPr>
      <w:r>
        <w:rPr>
          <w:rFonts w:ascii="Comic Sans MS" w:hAnsi="Comic Sans MS"/>
          <w:b/>
          <w:i/>
          <w:sz w:val="32"/>
          <w:szCs w:val="32"/>
        </w:rPr>
        <w:t>приобретенного дистанционно</w:t>
      </w:r>
    </w:p>
    <w:p w:rsidR="007F520A" w:rsidRDefault="007F520A" w:rsidP="00C77379">
      <w:pPr>
        <w:pStyle w:val="NoSpacing"/>
        <w:ind w:firstLine="709"/>
        <w:rPr>
          <w:rFonts w:ascii="Times New Roman" w:hAnsi="Times New Roman"/>
          <w:sz w:val="28"/>
          <w:szCs w:val="28"/>
        </w:rPr>
      </w:pPr>
    </w:p>
    <w:p w:rsidR="007F520A" w:rsidRDefault="007F520A" w:rsidP="007812F9">
      <w:pPr>
        <w:pStyle w:val="NoSpacing"/>
        <w:spacing w:before="100" w:beforeAutospacing="1" w:after="120"/>
        <w:ind w:firstLine="709"/>
        <w:rPr>
          <w:rFonts w:ascii="Times New Roman" w:hAnsi="Times New Roman"/>
          <w:sz w:val="28"/>
          <w:szCs w:val="28"/>
        </w:rPr>
      </w:pPr>
      <w:r w:rsidRPr="00C77379">
        <w:rPr>
          <w:rFonts w:ascii="Times New Roman" w:hAnsi="Times New Roman"/>
          <w:sz w:val="28"/>
          <w:szCs w:val="28"/>
        </w:rPr>
        <w:t>При продаже товаров дистанционным способом продавец обязан предложить покупателю услуги по доставке товаров путем их пересылки почтовыми отправлениями или перевозки с указанием используемого способа доставки и вида транспорта.</w:t>
      </w:r>
    </w:p>
    <w:p w:rsidR="007F520A" w:rsidRDefault="007F520A" w:rsidP="007812F9">
      <w:pPr>
        <w:pStyle w:val="NoSpacing"/>
        <w:spacing w:before="100" w:beforeAutospacing="1" w:after="120"/>
        <w:ind w:firstLine="709"/>
        <w:jc w:val="both"/>
        <w:rPr>
          <w:rFonts w:ascii="Times New Roman" w:hAnsi="Times New Roman"/>
          <w:sz w:val="28"/>
          <w:szCs w:val="28"/>
        </w:rPr>
      </w:pPr>
      <w:r>
        <w:rPr>
          <w:rFonts w:ascii="Times New Roman" w:hAnsi="Times New Roman"/>
          <w:sz w:val="28"/>
          <w:szCs w:val="28"/>
        </w:rPr>
        <w:t xml:space="preserve">Большинство интернет-магазинов предлагают осуществить доставку Почтой России. Крупные магазины практикуют выдачу товаров через специальные пункты выдачи. </w:t>
      </w:r>
    </w:p>
    <w:p w:rsidR="007F520A" w:rsidRDefault="007F520A" w:rsidP="007812F9">
      <w:pPr>
        <w:pStyle w:val="NoSpacing"/>
        <w:spacing w:before="100" w:beforeAutospacing="1" w:after="120"/>
        <w:ind w:firstLine="709"/>
        <w:jc w:val="both"/>
        <w:rPr>
          <w:rFonts w:ascii="Times New Roman" w:hAnsi="Times New Roman"/>
          <w:sz w:val="28"/>
          <w:szCs w:val="28"/>
        </w:rPr>
      </w:pPr>
      <w:r>
        <w:rPr>
          <w:noProof/>
          <w:lang w:eastAsia="ru-RU"/>
        </w:rPr>
        <w:pict>
          <v:shape id="Рисунок 10" o:spid="_x0000_s1030" type="#_x0000_t75" style="position:absolute;left:0;text-align:left;margin-left:13.7pt;margin-top:9.15pt;width:203.4pt;height:146.25pt;z-index:-251657728;visibility:visible" wrapcoords="-80 0 -80 21489 21600 21489 21600 0 -80 0">
            <v:imagedata r:id="rId9" o:title=""/>
            <w10:wrap type="tight"/>
          </v:shape>
        </w:pict>
      </w:r>
      <w:r w:rsidRPr="00EA16A6">
        <w:rPr>
          <w:noProof/>
          <w:vanish/>
          <w:lang w:eastAsia="ru-RU"/>
        </w:rPr>
        <w:pict>
          <v:shape id="Рисунок 7" o:spid="_x0000_i1026" type="#_x0000_t75" alt="http://1000dosk.com/s/26-01-3241367.jpg" style="width:7in;height:337.5pt;visibility:visible">
            <v:imagedata r:id="rId10" o:title=""/>
          </v:shape>
        </w:pict>
      </w:r>
      <w:r w:rsidRPr="00171C3D">
        <w:rPr>
          <w:rFonts w:ascii="Times New Roman" w:hAnsi="Times New Roman"/>
          <w:sz w:val="28"/>
          <w:szCs w:val="28"/>
        </w:rPr>
        <w:t xml:space="preserve"> </w:t>
      </w:r>
      <w:r>
        <w:rPr>
          <w:rFonts w:ascii="Times New Roman" w:hAnsi="Times New Roman"/>
          <w:sz w:val="28"/>
          <w:szCs w:val="28"/>
        </w:rPr>
        <w:t>За дополнительную плату вам могут предложить доставку по указанному покупателем адресу с помощью курьера.</w:t>
      </w:r>
      <w:r w:rsidRPr="00212D79">
        <w:rPr>
          <w:rFonts w:ascii="Times New Roman" w:hAnsi="Times New Roman"/>
          <w:sz w:val="28"/>
          <w:szCs w:val="28"/>
        </w:rPr>
        <w:t xml:space="preserve"> </w:t>
      </w:r>
      <w:r w:rsidRPr="00C77379">
        <w:rPr>
          <w:rFonts w:ascii="Times New Roman" w:hAnsi="Times New Roman"/>
          <w:sz w:val="28"/>
          <w:szCs w:val="28"/>
        </w:rPr>
        <w:t>Доставленный товар передается покупателю по месту его жительства или иному указанному им адресу, а при отсутствии покупателя - любому лицу, предъявившему квитанцию или иной документ, подтверждающий заключение договора или оформление доставки товара.</w:t>
      </w:r>
    </w:p>
    <w:p w:rsidR="007F520A" w:rsidRPr="00C77379" w:rsidRDefault="007F520A" w:rsidP="007812F9">
      <w:pPr>
        <w:pStyle w:val="NoSpacing"/>
        <w:spacing w:before="100" w:beforeAutospacing="1" w:after="120"/>
        <w:ind w:firstLine="709"/>
        <w:jc w:val="both"/>
        <w:rPr>
          <w:rFonts w:ascii="Times New Roman" w:hAnsi="Times New Roman"/>
          <w:sz w:val="28"/>
          <w:szCs w:val="28"/>
        </w:rPr>
      </w:pPr>
      <w:r w:rsidRPr="007D2660">
        <w:rPr>
          <w:rFonts w:ascii="Times New Roman" w:hAnsi="Times New Roman"/>
          <w:sz w:val="28"/>
          <w:szCs w:val="28"/>
        </w:rPr>
        <w:t xml:space="preserve">Сроки и порядок  передачи товара покупателю определяется договором, если такого условия в договоре нет, то </w:t>
      </w:r>
      <w:r w:rsidRPr="007D2660">
        <w:rPr>
          <w:rFonts w:ascii="Times New Roman" w:hAnsi="Times New Roman"/>
          <w:i/>
          <w:sz w:val="28"/>
          <w:szCs w:val="28"/>
          <w:u w:val="single"/>
        </w:rPr>
        <w:t>товар должен быть передан продавцом в разумный срок</w:t>
      </w:r>
      <w:r w:rsidRPr="007D2660">
        <w:rPr>
          <w:rFonts w:ascii="Times New Roman" w:hAnsi="Times New Roman"/>
          <w:sz w:val="28"/>
          <w:szCs w:val="28"/>
        </w:rPr>
        <w:t>. Обязательство, не исполненное в разумный срок, продавец должен выполнить в 7-дневный срок со дня предъявления требования о его исполнении</w:t>
      </w:r>
      <w:r>
        <w:rPr>
          <w:rFonts w:ascii="Times New Roman" w:hAnsi="Times New Roman"/>
          <w:sz w:val="28"/>
          <w:szCs w:val="28"/>
        </w:rPr>
        <w:t>.</w:t>
      </w:r>
    </w:p>
    <w:p w:rsidR="007F520A" w:rsidRPr="00C77379" w:rsidRDefault="007F520A" w:rsidP="007812F9">
      <w:pPr>
        <w:pStyle w:val="NoSpacing"/>
        <w:spacing w:before="100" w:beforeAutospacing="1" w:after="120"/>
        <w:ind w:firstLine="709"/>
        <w:jc w:val="both"/>
        <w:rPr>
          <w:rFonts w:ascii="Times New Roman" w:hAnsi="Times New Roman"/>
          <w:sz w:val="28"/>
          <w:szCs w:val="28"/>
        </w:rPr>
      </w:pPr>
      <w:r w:rsidRPr="00C77379">
        <w:rPr>
          <w:rFonts w:ascii="Times New Roman" w:hAnsi="Times New Roman"/>
          <w:sz w:val="28"/>
          <w:szCs w:val="28"/>
        </w:rPr>
        <w:t>В случае если доставка товара произведена в установленные договором сроки, но товар не был передан покупателю по его вине, последующая доставка производится в новые сроки, согласованные с продавцом, после повторной оплаты покупателем стоимости услуг по доставке товара.</w:t>
      </w:r>
    </w:p>
    <w:p w:rsidR="007F520A" w:rsidRPr="0008299D" w:rsidRDefault="007F520A" w:rsidP="007812F9">
      <w:pPr>
        <w:pStyle w:val="NoSpacing"/>
        <w:spacing w:before="100" w:beforeAutospacing="1" w:after="120"/>
        <w:ind w:firstLine="709"/>
        <w:jc w:val="both"/>
        <w:rPr>
          <w:rFonts w:ascii="Times New Roman" w:hAnsi="Times New Roman"/>
          <w:sz w:val="28"/>
          <w:szCs w:val="28"/>
        </w:rPr>
      </w:pPr>
      <w:r w:rsidRPr="0008299D">
        <w:rPr>
          <w:rFonts w:ascii="Times New Roman" w:hAnsi="Times New Roman"/>
          <w:sz w:val="28"/>
          <w:szCs w:val="28"/>
        </w:rPr>
        <w:t xml:space="preserve">Если при получении посылки </w:t>
      </w:r>
      <w:r>
        <w:rPr>
          <w:rFonts w:ascii="Times New Roman" w:hAnsi="Times New Roman"/>
          <w:sz w:val="28"/>
          <w:szCs w:val="28"/>
        </w:rPr>
        <w:t xml:space="preserve">из интернет-магазина </w:t>
      </w:r>
      <w:r w:rsidRPr="0008299D">
        <w:rPr>
          <w:rFonts w:ascii="Times New Roman" w:hAnsi="Times New Roman"/>
          <w:sz w:val="28"/>
          <w:szCs w:val="28"/>
        </w:rPr>
        <w:t>у вас есть основания полагать, что ее содержимое испорчено или повреждено, то вам необходимо потребовать вскрытия посылки в месте ее получения. При этом должен быть составлен акт вскрытия. Если по результатам вскрытия упаковки были обнаружены недостатки, этот факт обязательно нужно указать в акте. Если по договору с интернет-магазином предусмотрена оплата товара при получении, то упаковка вскрывается после оплаты товара.</w:t>
      </w:r>
    </w:p>
    <w:p w:rsidR="007F520A" w:rsidRDefault="007F520A" w:rsidP="007812F9">
      <w:pPr>
        <w:pStyle w:val="NoSpacing"/>
        <w:spacing w:before="100" w:beforeAutospacing="1" w:after="120"/>
        <w:ind w:firstLine="709"/>
        <w:jc w:val="both"/>
        <w:rPr>
          <w:rFonts w:ascii="Times New Roman" w:hAnsi="Times New Roman"/>
          <w:sz w:val="28"/>
          <w:szCs w:val="28"/>
        </w:rPr>
      </w:pPr>
    </w:p>
    <w:p w:rsidR="007F520A" w:rsidRDefault="007F520A" w:rsidP="00B76686">
      <w:pPr>
        <w:pStyle w:val="NoSpacing"/>
        <w:ind w:firstLine="709"/>
        <w:jc w:val="both"/>
        <w:rPr>
          <w:rFonts w:ascii="Times New Roman" w:hAnsi="Times New Roman"/>
          <w:sz w:val="28"/>
          <w:szCs w:val="28"/>
        </w:rPr>
      </w:pPr>
    </w:p>
    <w:p w:rsidR="007F520A" w:rsidRPr="000E3953" w:rsidRDefault="007F520A" w:rsidP="007812F9">
      <w:pPr>
        <w:pStyle w:val="NoSpacing"/>
        <w:jc w:val="both"/>
        <w:rPr>
          <w:rFonts w:ascii="Times New Roman" w:hAnsi="Times New Roman"/>
          <w:color w:val="FF0000"/>
          <w:sz w:val="28"/>
          <w:szCs w:val="28"/>
        </w:rPr>
      </w:pPr>
    </w:p>
    <w:sectPr w:rsidR="007F520A" w:rsidRPr="000E3953" w:rsidSect="00825886">
      <w:pgSz w:w="11906" w:h="16838"/>
      <w:pgMar w:top="720" w:right="851" w:bottom="720"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580F"/>
    <w:rsid w:val="00012C12"/>
    <w:rsid w:val="0002380A"/>
    <w:rsid w:val="000249F2"/>
    <w:rsid w:val="00073762"/>
    <w:rsid w:val="0008299D"/>
    <w:rsid w:val="00083729"/>
    <w:rsid w:val="00093D6E"/>
    <w:rsid w:val="000A7C01"/>
    <w:rsid w:val="000E3953"/>
    <w:rsid w:val="000F561A"/>
    <w:rsid w:val="00143C16"/>
    <w:rsid w:val="00147AC1"/>
    <w:rsid w:val="00171C3D"/>
    <w:rsid w:val="0017603E"/>
    <w:rsid w:val="001D2A80"/>
    <w:rsid w:val="001E1E38"/>
    <w:rsid w:val="00212D79"/>
    <w:rsid w:val="0025695E"/>
    <w:rsid w:val="002913A4"/>
    <w:rsid w:val="002A3914"/>
    <w:rsid w:val="002C65C1"/>
    <w:rsid w:val="002D60A9"/>
    <w:rsid w:val="0031141B"/>
    <w:rsid w:val="00345239"/>
    <w:rsid w:val="00355B5D"/>
    <w:rsid w:val="00355CF7"/>
    <w:rsid w:val="0037580F"/>
    <w:rsid w:val="003B1D55"/>
    <w:rsid w:val="00403FA2"/>
    <w:rsid w:val="00444223"/>
    <w:rsid w:val="00444EAF"/>
    <w:rsid w:val="0045253E"/>
    <w:rsid w:val="0046406D"/>
    <w:rsid w:val="00474C43"/>
    <w:rsid w:val="004D4655"/>
    <w:rsid w:val="004F27F5"/>
    <w:rsid w:val="0058244E"/>
    <w:rsid w:val="005A4549"/>
    <w:rsid w:val="005A662E"/>
    <w:rsid w:val="005E7BB1"/>
    <w:rsid w:val="005F6717"/>
    <w:rsid w:val="006021E2"/>
    <w:rsid w:val="00631A35"/>
    <w:rsid w:val="00637B76"/>
    <w:rsid w:val="00645DA1"/>
    <w:rsid w:val="00681DCF"/>
    <w:rsid w:val="006C4183"/>
    <w:rsid w:val="006E7491"/>
    <w:rsid w:val="00732355"/>
    <w:rsid w:val="0074664A"/>
    <w:rsid w:val="00757CE5"/>
    <w:rsid w:val="007812F9"/>
    <w:rsid w:val="007B5C85"/>
    <w:rsid w:val="007D2660"/>
    <w:rsid w:val="007E6D24"/>
    <w:rsid w:val="007F520A"/>
    <w:rsid w:val="00815E7F"/>
    <w:rsid w:val="00825886"/>
    <w:rsid w:val="0086496F"/>
    <w:rsid w:val="008D611B"/>
    <w:rsid w:val="00942E39"/>
    <w:rsid w:val="0095337D"/>
    <w:rsid w:val="00963DB1"/>
    <w:rsid w:val="009672E6"/>
    <w:rsid w:val="00996E6D"/>
    <w:rsid w:val="009A0291"/>
    <w:rsid w:val="009E3186"/>
    <w:rsid w:val="009E59D6"/>
    <w:rsid w:val="00A77168"/>
    <w:rsid w:val="00B76686"/>
    <w:rsid w:val="00B827C5"/>
    <w:rsid w:val="00BC7865"/>
    <w:rsid w:val="00BE0883"/>
    <w:rsid w:val="00C0271E"/>
    <w:rsid w:val="00C236E2"/>
    <w:rsid w:val="00C665CC"/>
    <w:rsid w:val="00C714A8"/>
    <w:rsid w:val="00C77379"/>
    <w:rsid w:val="00CB620C"/>
    <w:rsid w:val="00CD40D2"/>
    <w:rsid w:val="00D041A9"/>
    <w:rsid w:val="00D4444C"/>
    <w:rsid w:val="00D56C6E"/>
    <w:rsid w:val="00D61694"/>
    <w:rsid w:val="00D6417A"/>
    <w:rsid w:val="00D9356D"/>
    <w:rsid w:val="00DA4A44"/>
    <w:rsid w:val="00DD5674"/>
    <w:rsid w:val="00E00437"/>
    <w:rsid w:val="00E02A47"/>
    <w:rsid w:val="00E10606"/>
    <w:rsid w:val="00E25845"/>
    <w:rsid w:val="00E43251"/>
    <w:rsid w:val="00E63F5E"/>
    <w:rsid w:val="00EA16A6"/>
    <w:rsid w:val="00EB4ABB"/>
    <w:rsid w:val="00F307CD"/>
    <w:rsid w:val="00F70883"/>
    <w:rsid w:val="00FF532F"/>
    <w:rsid w:val="00FF7E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E7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7580F"/>
    <w:rPr>
      <w:lang w:eastAsia="en-US"/>
    </w:rPr>
  </w:style>
  <w:style w:type="paragraph" w:styleId="BalloonText">
    <w:name w:val="Balloon Text"/>
    <w:basedOn w:val="Normal"/>
    <w:link w:val="BalloonTextChar"/>
    <w:uiPriority w:val="99"/>
    <w:semiHidden/>
    <w:rsid w:val="00093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D6E"/>
    <w:rPr>
      <w:rFonts w:ascii="Tahoma" w:hAnsi="Tahoma" w:cs="Tahoma"/>
      <w:sz w:val="16"/>
      <w:szCs w:val="16"/>
    </w:rPr>
  </w:style>
  <w:style w:type="paragraph" w:customStyle="1" w:styleId="ConsPlusNormal">
    <w:name w:val="ConsPlusNormal"/>
    <w:uiPriority w:val="99"/>
    <w:rsid w:val="003B1D55"/>
    <w:pPr>
      <w:autoSpaceDE w:val="0"/>
      <w:autoSpaceDN w:val="0"/>
      <w:adjustRightInd w:val="0"/>
    </w:pPr>
    <w:rPr>
      <w:rFonts w:ascii="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5</Pages>
  <Words>1702</Words>
  <Characters>9703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приобретения товаров дистанционным способом</dc:title>
  <dc:subject/>
  <dc:creator>Елена С. Шишканова</dc:creator>
  <cp:keywords/>
  <dc:description/>
  <cp:lastModifiedBy>User</cp:lastModifiedBy>
  <cp:revision>2</cp:revision>
  <cp:lastPrinted>2022-02-21T07:47:00Z</cp:lastPrinted>
  <dcterms:created xsi:type="dcterms:W3CDTF">2022-02-21T07:48:00Z</dcterms:created>
  <dcterms:modified xsi:type="dcterms:W3CDTF">2022-02-21T07:48:00Z</dcterms:modified>
</cp:coreProperties>
</file>